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820A850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9048DC">
        <w:rPr>
          <w:kern w:val="3"/>
          <w:lang w:val="en-US" w:eastAsia="ar-SA"/>
        </w:rPr>
        <w:t>20.08.2026.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2FAB363A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9048DC">
        <w:rPr>
          <w:b/>
          <w:bCs/>
          <w:kern w:val="3"/>
          <w:lang w:val="sr-Cyrl-RS" w:eastAsia="ar-SA"/>
        </w:rPr>
        <w:t>Окитен црево и спојнице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64CDC6B1" w:rsidR="00EC05A7" w:rsidRPr="009048DC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9048DC">
        <w:rPr>
          <w:b/>
          <w:kern w:val="3"/>
          <w:lang w:val="sr-Cyrl-RS" w:eastAsia="ar-SA"/>
        </w:rPr>
        <w:t xml:space="preserve"> До 40.000,00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F78C73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9048DC">
        <w:rPr>
          <w:kern w:val="3"/>
          <w:lang w:val="sr-Cyrl-RS" w:eastAsia="ar-SA"/>
        </w:rPr>
        <w:t>25.08.2026.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17814334" w14:textId="02EF42B6" w:rsidR="009048DC" w:rsidRPr="00A3396B" w:rsidRDefault="009048DC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   063/113-45-73</w:t>
      </w:r>
    </w:p>
    <w:sectPr w:rsidR="009048DC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2D92C" w14:textId="77777777" w:rsidR="00C85901" w:rsidRDefault="00C85901">
      <w:r>
        <w:separator/>
      </w:r>
    </w:p>
  </w:endnote>
  <w:endnote w:type="continuationSeparator" w:id="0">
    <w:p w14:paraId="630EEBD4" w14:textId="77777777" w:rsidR="00C85901" w:rsidRDefault="00C8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DA867" w14:textId="77777777" w:rsidR="00C85901" w:rsidRDefault="00C85901">
      <w:r>
        <w:separator/>
      </w:r>
    </w:p>
  </w:footnote>
  <w:footnote w:type="continuationSeparator" w:id="0">
    <w:p w14:paraId="797EE9AF" w14:textId="77777777" w:rsidR="00C85901" w:rsidRDefault="00C85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4872441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39006E"/>
    <w:rsid w:val="00434B37"/>
    <w:rsid w:val="004913E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048DC"/>
    <w:rsid w:val="00934522"/>
    <w:rsid w:val="00942F87"/>
    <w:rsid w:val="009476C7"/>
    <w:rsid w:val="00955644"/>
    <w:rsid w:val="009D6AF0"/>
    <w:rsid w:val="00A3396B"/>
    <w:rsid w:val="00C85901"/>
    <w:rsid w:val="00C869B3"/>
    <w:rsid w:val="00CB64FA"/>
    <w:rsid w:val="00D409D4"/>
    <w:rsid w:val="00DE678A"/>
    <w:rsid w:val="00DF5CD7"/>
    <w:rsid w:val="00E34ADE"/>
    <w:rsid w:val="00E45924"/>
    <w:rsid w:val="00E8787C"/>
    <w:rsid w:val="00E97BE4"/>
    <w:rsid w:val="00EC05A7"/>
    <w:rsid w:val="00EC7BB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2026-08-20T07:47:00Z</dcterms:modified>
</cp:coreProperties>
</file>